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67F" w:rsidRDefault="004F567F">
      <w:pPr>
        <w:jc w:val="both"/>
      </w:pPr>
      <w:r>
        <w:rPr>
          <w:noProof/>
          <w:lang w:val="es-ES"/>
        </w:rPr>
        <w:pict>
          <v:rect id="_x0000_s1026" style="position:absolute;left:0;text-align:left;margin-left:406.3pt;margin-top:-57.9pt;width:108.05pt;height:28.85pt;z-index:-251658240" fillcolor="#a6a6a6" strokeweight="1pt">
            <v:textbox>
              <w:txbxContent>
                <w:p w:rsidR="004F567F" w:rsidRPr="00E87154" w:rsidRDefault="004F567F" w:rsidP="00E87154">
                  <w:pPr>
                    <w:jc w:val="center"/>
                    <w:rPr>
                      <w:rFonts w:ascii="Arial" w:hAnsi="Arial" w:cs="Arial"/>
                      <w:b/>
                      <w:szCs w:val="24"/>
                      <w:lang w:val="es-ES"/>
                    </w:rPr>
                  </w:pPr>
                  <w:r w:rsidRPr="00E87154">
                    <w:rPr>
                      <w:rFonts w:ascii="Arial" w:hAnsi="Arial" w:cs="Arial"/>
                      <w:b/>
                      <w:szCs w:val="24"/>
                      <w:lang w:val="es-ES"/>
                    </w:rPr>
                    <w:t>IMPRESO Nº 2</w:t>
                  </w:r>
                </w:p>
              </w:txbxContent>
            </v:textbox>
          </v:rect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567F" w:rsidRDefault="004F567F">
      <w:pPr>
        <w:jc w:val="both"/>
      </w:pPr>
    </w:p>
    <w:p w:rsidR="004F567F" w:rsidRDefault="004F567F">
      <w:pPr>
        <w:jc w:val="center"/>
        <w:rPr>
          <w:b/>
          <w:sz w:val="32"/>
        </w:rPr>
      </w:pPr>
      <w:r>
        <w:rPr>
          <w:b/>
          <w:sz w:val="32"/>
        </w:rPr>
        <w:t>INFORME SEGUIMIENTO DEL PROYECTO SUBVENCIONADO</w:t>
      </w:r>
    </w:p>
    <w:p w:rsidR="004F567F" w:rsidRDefault="004F567F">
      <w:pPr>
        <w:jc w:val="center"/>
        <w:rPr>
          <w:b/>
          <w:sz w:val="32"/>
        </w:rPr>
      </w:pPr>
      <w:r>
        <w:rPr>
          <w:b/>
          <w:sz w:val="32"/>
        </w:rPr>
        <w:t>JUEGOS DEPORTIVOS EN EDAD ESCOLAR 2014/2015</w:t>
      </w:r>
    </w:p>
    <w:p w:rsidR="004F567F" w:rsidRDefault="004F567F">
      <w:pPr>
        <w:jc w:val="center"/>
        <w:rPr>
          <w:b/>
          <w:sz w:val="28"/>
        </w:rPr>
      </w:pPr>
      <w:r>
        <w:rPr>
          <w:b/>
          <w:sz w:val="20"/>
        </w:rPr>
        <w:t xml:space="preserve"> (</w:t>
      </w:r>
      <w:r>
        <w:rPr>
          <w:b/>
          <w:sz w:val="28"/>
        </w:rPr>
        <w:t>A presentar una vez concluida la actividad y conjuntamente con la justificación)</w:t>
      </w:r>
    </w:p>
    <w:p w:rsidR="004F567F" w:rsidRDefault="004F567F">
      <w:pPr>
        <w:pStyle w:val="Heading1"/>
      </w:pPr>
    </w:p>
    <w:p w:rsidR="004F567F" w:rsidRDefault="004F567F">
      <w:pPr>
        <w:pStyle w:val="Heading1"/>
      </w:pPr>
      <w:r>
        <w:t xml:space="preserve">FEDERACIÓN: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</w:t>
      </w:r>
    </w:p>
    <w:p w:rsidR="004F567F" w:rsidRDefault="004F567F" w:rsidP="00064288">
      <w:pPr>
        <w:jc w:val="center"/>
        <w:rPr>
          <w:b/>
          <w:sz w:val="20"/>
        </w:rPr>
      </w:pPr>
    </w:p>
    <w:p w:rsidR="004F567F" w:rsidRDefault="004F567F">
      <w:pPr>
        <w:jc w:val="both"/>
        <w:rPr>
          <w:b/>
          <w:sz w:val="20"/>
        </w:rPr>
      </w:pPr>
    </w:p>
    <w:p w:rsidR="004F567F" w:rsidRDefault="004F567F">
      <w:pPr>
        <w:jc w:val="both"/>
        <w:rPr>
          <w:b/>
          <w:sz w:val="20"/>
        </w:rPr>
      </w:pPr>
      <w:r>
        <w:rPr>
          <w:b/>
          <w:sz w:val="20"/>
        </w:rPr>
        <w:t xml:space="preserve">1.-  ORGANIZACIÓN </w:t>
      </w:r>
    </w:p>
    <w:p w:rsidR="004F567F" w:rsidRDefault="004F567F">
      <w:pPr>
        <w:jc w:val="both"/>
        <w:rPr>
          <w:b/>
          <w:sz w:val="20"/>
        </w:rPr>
      </w:pP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  <w:t>- COLABORACIONES ......................................................…................</w:t>
      </w:r>
      <w:r>
        <w:rPr>
          <w:sz w:val="20"/>
        </w:rPr>
        <w:tab/>
        <w:t>.......................................</w:t>
      </w:r>
      <w:r>
        <w:rPr>
          <w:sz w:val="20"/>
        </w:rPr>
        <w:tab/>
        <w:t>€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  <w:t>...............................................................................................................</w:t>
      </w:r>
      <w:r>
        <w:rPr>
          <w:sz w:val="20"/>
        </w:rPr>
        <w:tab/>
      </w:r>
      <w:r>
        <w:rPr>
          <w:sz w:val="20"/>
        </w:rPr>
        <w:tab/>
        <w:t>......................................</w:t>
      </w:r>
      <w:r>
        <w:rPr>
          <w:sz w:val="20"/>
        </w:rPr>
        <w:tab/>
        <w:t>€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  <w:t>...............................................................................................................</w:t>
      </w:r>
      <w:r>
        <w:rPr>
          <w:sz w:val="20"/>
        </w:rPr>
        <w:tab/>
      </w:r>
      <w:r>
        <w:rPr>
          <w:sz w:val="20"/>
        </w:rPr>
        <w:tab/>
        <w:t>.......................................</w:t>
      </w:r>
      <w:r>
        <w:rPr>
          <w:sz w:val="20"/>
        </w:rPr>
        <w:tab/>
        <w:t>€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  <w:t>...............................................................................................................</w:t>
      </w:r>
      <w:r>
        <w:rPr>
          <w:sz w:val="20"/>
        </w:rPr>
        <w:tab/>
      </w:r>
      <w:r>
        <w:rPr>
          <w:sz w:val="20"/>
        </w:rPr>
        <w:tab/>
        <w:t>.......................................</w:t>
      </w:r>
      <w:r>
        <w:rPr>
          <w:sz w:val="20"/>
        </w:rPr>
        <w:tab/>
        <w:t>€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TOTAL .........................................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€</w:t>
      </w:r>
    </w:p>
    <w:p w:rsidR="004F567F" w:rsidRDefault="004F567F">
      <w:pPr>
        <w:jc w:val="both"/>
        <w:rPr>
          <w:b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4F567F" w:rsidRDefault="004F567F">
      <w:pPr>
        <w:jc w:val="both"/>
        <w:rPr>
          <w:sz w:val="20"/>
        </w:rPr>
      </w:pPr>
      <w:r>
        <w:rPr>
          <w:b/>
          <w:sz w:val="20"/>
        </w:rPr>
        <w:t>2.- ARBITRAJES</w:t>
      </w:r>
    </w:p>
    <w:p w:rsidR="004F567F" w:rsidRDefault="004F567F">
      <w:pPr>
        <w:tabs>
          <w:tab w:val="bar" w:pos="3280"/>
          <w:tab w:val="bar" w:pos="4980"/>
          <w:tab w:val="bar" w:pos="7160"/>
          <w:tab w:val="bar" w:pos="9600"/>
        </w:tabs>
        <w:jc w:val="both"/>
        <w:rPr>
          <w:sz w:val="20"/>
        </w:rPr>
      </w:pPr>
      <w:r>
        <w:rPr>
          <w:sz w:val="20"/>
        </w:rPr>
        <w:tab/>
        <w:t>2.1.-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Nº</w:t>
      </w:r>
      <w:r>
        <w:rPr>
          <w:sz w:val="20"/>
        </w:rPr>
        <w:tab/>
        <w:t xml:space="preserve">          COSTE POR </w:t>
      </w:r>
      <w:r>
        <w:rPr>
          <w:sz w:val="20"/>
        </w:rPr>
        <w:tab/>
      </w:r>
      <w:r>
        <w:rPr>
          <w:sz w:val="20"/>
        </w:rPr>
        <w:tab/>
      </w:r>
    </w:p>
    <w:p w:rsidR="004F567F" w:rsidRDefault="004F567F">
      <w:pPr>
        <w:tabs>
          <w:tab w:val="bar" w:pos="3280"/>
          <w:tab w:val="bar" w:pos="4980"/>
          <w:tab w:val="bar" w:pos="7160"/>
          <w:tab w:val="bar" w:pos="9600"/>
        </w:tabs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ENCUENTROS           ENCUENTRO</w:t>
      </w:r>
      <w:r>
        <w:rPr>
          <w:sz w:val="20"/>
        </w:rPr>
        <w:tab/>
      </w:r>
      <w:r>
        <w:rPr>
          <w:sz w:val="20"/>
        </w:rPr>
        <w:tab/>
        <w:t xml:space="preserve">      TOTAL</w:t>
      </w:r>
    </w:p>
    <w:p w:rsidR="004F567F" w:rsidRDefault="004F567F">
      <w:pPr>
        <w:tabs>
          <w:tab w:val="bar" w:pos="3280"/>
          <w:tab w:val="bar" w:pos="4980"/>
          <w:tab w:val="bar" w:pos="7160"/>
          <w:tab w:val="bar" w:pos="9600"/>
        </w:tabs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</w:t>
      </w:r>
    </w:p>
    <w:p w:rsidR="004F567F" w:rsidRDefault="004F567F">
      <w:pPr>
        <w:tabs>
          <w:tab w:val="bar" w:pos="0"/>
          <w:tab w:val="bar" w:pos="3280"/>
          <w:tab w:val="bar" w:pos="4980"/>
          <w:tab w:val="bar" w:pos="7160"/>
          <w:tab w:val="bar" w:pos="9600"/>
        </w:tabs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€</w:t>
      </w:r>
    </w:p>
    <w:p w:rsidR="004F567F" w:rsidRDefault="004F567F">
      <w:pPr>
        <w:tabs>
          <w:tab w:val="bar" w:pos="0"/>
          <w:tab w:val="bar" w:pos="3280"/>
          <w:tab w:val="bar" w:pos="4980"/>
          <w:tab w:val="bar" w:pos="7160"/>
          <w:tab w:val="bar" w:pos="9600"/>
        </w:tabs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</w:t>
      </w:r>
    </w:p>
    <w:p w:rsidR="004F567F" w:rsidRDefault="004F567F">
      <w:pPr>
        <w:tabs>
          <w:tab w:val="bar" w:pos="0"/>
          <w:tab w:val="bar" w:pos="3280"/>
          <w:tab w:val="bar" w:pos="4980"/>
          <w:tab w:val="bar" w:pos="7160"/>
          <w:tab w:val="bar" w:pos="9600"/>
        </w:tabs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€</w:t>
      </w:r>
    </w:p>
    <w:p w:rsidR="004F567F" w:rsidRDefault="004F567F">
      <w:pPr>
        <w:tabs>
          <w:tab w:val="bar" w:pos="0"/>
          <w:tab w:val="bar" w:pos="3280"/>
          <w:tab w:val="bar" w:pos="4980"/>
          <w:tab w:val="bar" w:pos="7160"/>
          <w:tab w:val="bar" w:pos="9600"/>
        </w:tabs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</w:t>
      </w:r>
    </w:p>
    <w:p w:rsidR="004F567F" w:rsidRDefault="004F567F">
      <w:pPr>
        <w:tabs>
          <w:tab w:val="bar" w:pos="0"/>
          <w:tab w:val="bar" w:pos="3280"/>
          <w:tab w:val="bar" w:pos="4980"/>
          <w:tab w:val="bar" w:pos="7160"/>
          <w:tab w:val="bar" w:pos="9600"/>
        </w:tabs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€</w:t>
      </w:r>
    </w:p>
    <w:p w:rsidR="004F567F" w:rsidRDefault="004F567F">
      <w:pPr>
        <w:tabs>
          <w:tab w:val="bar" w:pos="0"/>
          <w:tab w:val="bar" w:pos="3280"/>
          <w:tab w:val="bar" w:pos="4980"/>
          <w:tab w:val="bar" w:pos="7160"/>
          <w:tab w:val="bar" w:pos="9600"/>
        </w:tabs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</w:t>
      </w:r>
    </w:p>
    <w:p w:rsidR="004F567F" w:rsidRDefault="004F567F">
      <w:pPr>
        <w:tabs>
          <w:tab w:val="bar" w:pos="0"/>
          <w:tab w:val="bar" w:pos="3280"/>
          <w:tab w:val="bar" w:pos="4980"/>
          <w:tab w:val="bar" w:pos="7160"/>
          <w:tab w:val="bar" w:pos="9600"/>
        </w:tabs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€</w:t>
      </w:r>
    </w:p>
    <w:p w:rsidR="004F567F" w:rsidRDefault="004F567F">
      <w:pPr>
        <w:tabs>
          <w:tab w:val="bar" w:pos="0"/>
          <w:tab w:val="bar" w:pos="3280"/>
          <w:tab w:val="bar" w:pos="4980"/>
          <w:tab w:val="bar" w:pos="7160"/>
          <w:tab w:val="bar" w:pos="9600"/>
        </w:tabs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</w:t>
      </w:r>
    </w:p>
    <w:p w:rsidR="004F567F" w:rsidRDefault="004F567F">
      <w:pPr>
        <w:jc w:val="both"/>
        <w:rPr>
          <w:sz w:val="20"/>
        </w:rPr>
      </w:pPr>
    </w:p>
    <w:p w:rsidR="004F567F" w:rsidRDefault="004F567F">
      <w:pPr>
        <w:jc w:val="both"/>
        <w:rPr>
          <w:sz w:val="20"/>
        </w:rPr>
      </w:pP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  <w:t>2.2.-</w:t>
      </w:r>
      <w:r>
        <w:rPr>
          <w:sz w:val="20"/>
        </w:rPr>
        <w:tab/>
        <w:t>OTROS GASTOS DE ARBITRAJE...............................................................</w:t>
      </w:r>
      <w:r>
        <w:rPr>
          <w:sz w:val="20"/>
        </w:rPr>
        <w:tab/>
        <w:t>..........................….........   €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TOTAL ...........................................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€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</w:r>
      <w:r>
        <w:rPr>
          <w:b/>
          <w:sz w:val="20"/>
        </w:rPr>
        <w:t>NOTA: Se relacionará en hoja aparte desglose justificado de la totalidad de los arbitrajes realizados.</w:t>
      </w:r>
    </w:p>
    <w:p w:rsidR="004F567F" w:rsidRDefault="004F567F">
      <w:pPr>
        <w:jc w:val="both"/>
        <w:rPr>
          <w:sz w:val="20"/>
        </w:rPr>
      </w:pP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4F567F" w:rsidRDefault="004F567F">
      <w:pPr>
        <w:jc w:val="both"/>
        <w:rPr>
          <w:b/>
          <w:sz w:val="20"/>
        </w:rPr>
      </w:pPr>
      <w:r>
        <w:rPr>
          <w:b/>
          <w:sz w:val="20"/>
        </w:rPr>
        <w:t>3.-  OTROS GASTOS (especificar cuales)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  <w:t>Material: (Trofeos, medallas, etc…).......................................................</w:t>
      </w:r>
      <w:r>
        <w:rPr>
          <w:sz w:val="20"/>
        </w:rPr>
        <w:tab/>
        <w:t>.</w:t>
      </w:r>
      <w:r>
        <w:rPr>
          <w:sz w:val="20"/>
        </w:rPr>
        <w:tab/>
        <w:t>......................................</w:t>
      </w:r>
      <w:r>
        <w:rPr>
          <w:sz w:val="20"/>
        </w:rPr>
        <w:tab/>
        <w:t>€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  <w:t>Alquiler de instalaciones.........................................................................</w:t>
      </w:r>
      <w:r>
        <w:rPr>
          <w:sz w:val="20"/>
        </w:rPr>
        <w:tab/>
      </w:r>
      <w:r>
        <w:rPr>
          <w:sz w:val="20"/>
        </w:rPr>
        <w:tab/>
        <w:t xml:space="preserve">....................................... </w:t>
      </w:r>
      <w:r>
        <w:rPr>
          <w:sz w:val="20"/>
        </w:rPr>
        <w:tab/>
        <w:t>€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  <w:t>Atención sanitaria..................................................................................</w:t>
      </w:r>
      <w:r>
        <w:rPr>
          <w:sz w:val="20"/>
        </w:rPr>
        <w:tab/>
        <w:t>.</w:t>
      </w:r>
      <w:r>
        <w:rPr>
          <w:sz w:val="20"/>
        </w:rPr>
        <w:tab/>
        <w:t>......................................</w:t>
      </w:r>
      <w:r>
        <w:rPr>
          <w:sz w:val="20"/>
        </w:rPr>
        <w:tab/>
        <w:t>€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TOTAL ........................................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€</w:t>
      </w:r>
    </w:p>
    <w:p w:rsidR="004F567F" w:rsidRDefault="004F567F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</w:t>
      </w:r>
    </w:p>
    <w:p w:rsidR="004F567F" w:rsidRDefault="004F567F">
      <w:pPr>
        <w:jc w:val="both"/>
        <w:rPr>
          <w:sz w:val="20"/>
        </w:rPr>
      </w:pPr>
    </w:p>
    <w:p w:rsidR="004F567F" w:rsidRDefault="004F567F" w:rsidP="00705234">
      <w:pPr>
        <w:jc w:val="center"/>
        <w:rPr>
          <w:b/>
          <w:sz w:val="18"/>
        </w:rPr>
      </w:pPr>
      <w:r>
        <w:rPr>
          <w:sz w:val="20"/>
        </w:rPr>
        <w:tab/>
      </w:r>
      <w:r>
        <w:rPr>
          <w:b/>
          <w:sz w:val="20"/>
        </w:rPr>
        <w:t>En este apartado, se incluirían, los gastos de desplazamiento de</w:t>
      </w:r>
      <w:r>
        <w:rPr>
          <w:b/>
          <w:sz w:val="18"/>
        </w:rPr>
        <w:t xml:space="preserve"> carácter individual por razones de servicio</w:t>
      </w:r>
      <w:r>
        <w:rPr>
          <w:b/>
          <w:sz w:val="20"/>
        </w:rPr>
        <w:t xml:space="preserve">,                siempre y cuando, los mismos no sean subvencionados directamente por </w:t>
      </w:r>
      <w:smartTag w:uri="urn:schemas-microsoft-com:office:smarttags" w:element="PersonName">
        <w:smartTagPr>
          <w:attr w:name="ProductID" w:val="la Dirección General"/>
        </w:smartTagPr>
        <w:r>
          <w:rPr>
            <w:b/>
            <w:sz w:val="20"/>
          </w:rPr>
          <w:t>la Dirección General</w:t>
        </w:r>
      </w:smartTag>
      <w:r>
        <w:rPr>
          <w:b/>
          <w:sz w:val="20"/>
        </w:rPr>
        <w:t xml:space="preserve"> del Deporte.</w:t>
      </w:r>
      <w:r>
        <w:rPr>
          <w:b/>
          <w:sz w:val="18"/>
        </w:rPr>
        <w:t xml:space="preserve"> </w:t>
      </w:r>
      <w:r w:rsidRPr="00705234">
        <w:rPr>
          <w:b/>
          <w:sz w:val="18"/>
        </w:rPr>
        <w:t xml:space="preserve"> </w:t>
      </w:r>
    </w:p>
    <w:p w:rsidR="004F567F" w:rsidRDefault="004F567F">
      <w:pPr>
        <w:ind w:right="114"/>
        <w:jc w:val="both"/>
        <w:rPr>
          <w:b/>
          <w:sz w:val="20"/>
        </w:rPr>
      </w:pPr>
    </w:p>
    <w:sectPr w:rsidR="004F567F" w:rsidSect="00865A7D">
      <w:pgSz w:w="11880" w:h="16820"/>
      <w:pgMar w:top="1701" w:right="851" w:bottom="567" w:left="1134" w:header="737" w:footer="73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useSingleBorderforContiguousCells/>
    <w:showBreaksInFrames/>
    <w:suppressTopSpacing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790"/>
    <w:rsid w:val="00002B6A"/>
    <w:rsid w:val="000249CA"/>
    <w:rsid w:val="00024BAC"/>
    <w:rsid w:val="00050940"/>
    <w:rsid w:val="0006362D"/>
    <w:rsid w:val="00064288"/>
    <w:rsid w:val="000D1FA0"/>
    <w:rsid w:val="000F6E6B"/>
    <w:rsid w:val="00145560"/>
    <w:rsid w:val="00161C0B"/>
    <w:rsid w:val="0017055D"/>
    <w:rsid w:val="003319C0"/>
    <w:rsid w:val="003A5045"/>
    <w:rsid w:val="003D3376"/>
    <w:rsid w:val="003F1905"/>
    <w:rsid w:val="00404A5F"/>
    <w:rsid w:val="00456790"/>
    <w:rsid w:val="00483C91"/>
    <w:rsid w:val="004F12F9"/>
    <w:rsid w:val="004F4D64"/>
    <w:rsid w:val="004F567F"/>
    <w:rsid w:val="00565A58"/>
    <w:rsid w:val="005F5017"/>
    <w:rsid w:val="00617836"/>
    <w:rsid w:val="00630189"/>
    <w:rsid w:val="00705234"/>
    <w:rsid w:val="007169EC"/>
    <w:rsid w:val="00770E37"/>
    <w:rsid w:val="00780AF6"/>
    <w:rsid w:val="007F05BC"/>
    <w:rsid w:val="008434CE"/>
    <w:rsid w:val="00851DB8"/>
    <w:rsid w:val="00865A7D"/>
    <w:rsid w:val="00907FB0"/>
    <w:rsid w:val="009D5D8B"/>
    <w:rsid w:val="00BD4248"/>
    <w:rsid w:val="00CD0D14"/>
    <w:rsid w:val="00CF6028"/>
    <w:rsid w:val="00D31B24"/>
    <w:rsid w:val="00E43C45"/>
    <w:rsid w:val="00E87154"/>
    <w:rsid w:val="00FE4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ew York" w:eastAsia="Times New Roman" w:hAnsi="New York" w:cs="New York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560"/>
    <w:rPr>
      <w:rFonts w:cs="Times New Roman"/>
      <w:sz w:val="24"/>
      <w:szCs w:val="20"/>
      <w:lang w:val="es-ES_tradnl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45560"/>
    <w:pPr>
      <w:keepNext/>
      <w:jc w:val="center"/>
      <w:outlineLvl w:val="0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A5045"/>
    <w:rPr>
      <w:rFonts w:ascii="Cambria" w:hAnsi="Cambria" w:cs="Times New Roman"/>
      <w:b/>
      <w:bCs/>
      <w:kern w:val="32"/>
      <w:sz w:val="32"/>
      <w:szCs w:val="32"/>
      <w:lang w:val="es-ES_tradnl"/>
    </w:rPr>
  </w:style>
  <w:style w:type="paragraph" w:customStyle="1" w:styleId="redondo">
    <w:name w:val="redondo"/>
    <w:basedOn w:val="Normal"/>
    <w:uiPriority w:val="99"/>
    <w:rsid w:val="001455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25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</TotalTime>
  <Pages>1</Pages>
  <Words>438</Words>
  <Characters>2415</Characters>
  <Application>Microsoft Office Outlook</Application>
  <DocSecurity>0</DocSecurity>
  <Lines>0</Lines>
  <Paragraphs>0</Paragraphs>
  <ScaleCrop>false</ScaleCrop>
  <Company>DGA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SEGUIMIENTO DEL PROYECTO SUBVENCIONADO</dc:title>
  <dc:subject/>
  <dc:creator>Francisco J. Moreno</dc:creator>
  <cp:keywords/>
  <dc:description/>
  <cp:lastModifiedBy>DGA</cp:lastModifiedBy>
  <cp:revision>12</cp:revision>
  <cp:lastPrinted>2015-11-13T11:43:00Z</cp:lastPrinted>
  <dcterms:created xsi:type="dcterms:W3CDTF">2012-05-11T08:37:00Z</dcterms:created>
  <dcterms:modified xsi:type="dcterms:W3CDTF">2015-11-13T12:54:00Z</dcterms:modified>
</cp:coreProperties>
</file>